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center"/>
        <w:textAlignment w:val="auto"/>
        <w:rPr>
          <w:rFonts w:ascii="Times New Roman" w:eastAsia="宋体" w:cs="Times New Roman" w:hAnsi="Times New Roman"/>
          <w:sz w:val="28"/>
          <w:szCs w:val="28"/>
          <w:lang w:val="en-US" w:eastAsia="zh-CN"/>
        </w:rPr>
      </w:pPr>
      <w:r>
        <w:rPr>
          <w:rFonts w:ascii="Times New Roman" w:eastAsia="宋体" w:cs="Times New Roman" w:hAnsi="Times New Roman"/>
          <w:sz w:val="28"/>
          <w:szCs w:val="28"/>
          <w:lang w:val="en-US" w:eastAsia="zh-CN"/>
        </w:rPr>
        <w:t>After Waking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 xml:space="preserve">May. Carnations on table. Mother brings soup. Looks. Fingers trace bowl rim twice.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Dusk. Boy sleep.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Night. Foot hurts. No wound. Grips sheet. Teeth shut.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Morning. Hurts. Still.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  <w:t>Walks to door.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  <w:t>Step. Stops. Steps again.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PE. Teacher says run. Runs. Stops. Holds foot.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"Don't slack."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Doesn't move.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Later. Class ends. Classmate says,"Your illness clears fast. Teach me."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Doesn't answer.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Night. Hurts. Fist hits foot once. Stops. Hurts. Hits. Stops.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Class. Lies on desk. Chalk flies.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"Fake PE. Fake Chinese now?"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Says nothing. Lies.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Next day. Mother called.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Hospital. Doctor says growing pains. Mother sighs. Takes back.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Night. Thigh shows red spots. Presses. No itch. Pulls shorts. Covers.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  <w:t>Night. Wakes. Foot. Hand. Both.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  <w:t>Left hand grips right. Holds. Shakes. Holds.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 w:hint="eastAsia"/>
          <w:sz w:val="24"/>
          <w:szCs w:val="24"/>
          <w:lang w:val="en-US" w:eastAsia="zh-CN"/>
        </w:rPr>
        <w:t>Closes eyes. Opens. Still hurts.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Day. Pain. Day. Pain. Day.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Phone rings. Low voice. Hangs. Calls. Hangs.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"Tomorrow. Provincial city."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Bus. Dizzy. Vomits. Mother pats. Holds bag.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Hospital. Tall. Corridor long. Floor shines. Shadows. Doctor looks.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"How old?"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"Thirteen."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"Blood and urine first."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Needle. Cotton. Presses.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Afternoon. Doctor looks results. Long. Long.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"Markers off."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"What disease?"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"Not sure. Questions first."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"Family history?"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Mother shakes.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"His father?"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"Gone."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"You? Your side?"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Mother lowers head. Looks hands. Rubs. Rubs.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"No."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"Medication first. One month."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Return. Takes. White. Small.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Day one. Hurts. No sleep.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Day two. Hurts. No sleep.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Day three. Hurts. No sleep.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Day four. Hurts.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Day five. Doesn't hurt.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Day six. Doesn't hurt.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Day seven. Hurts again.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Bottle empty. One month gone.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Second trip. Bus. Dizzy. Vomits. She pats.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Old doctor. White hair. Glasses on chest.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"Hand. Foot. Came. Meds. No."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Mother hands records.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Old doctor looks. Pen taps. Taps. Taps.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Pushes glasses. Looks.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"Shoes off."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Takes off. Exposes feet.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Bends. Looks. Taps foot.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"Hurt?"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"Yes."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Sits back.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Taps knee. "Hurt?"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"Yes."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Taps wrist. "Hurt?"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"Yes."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Sits back. Pen. Paper. Writes. Stops. Writes.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"Blood. Test something."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"Tested last."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"Not key."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Needle. Red. Waits. Waits.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Old doctor out."Come."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"You stay."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Boy sits. Mother out. Hands clenched. Knuckles white. Release. Clench. Release. Clench.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"Infusion. Six times."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Room. Chairs row. End. Sits. Nurse. Needle. Liquid. Cool.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Watches. Drip. Drip. Drip.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Hour. Half. Removes.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"Two weeks. Every week."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Return. Hand hurts less.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"Seems works."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"Mm."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Two weeks. Come. Return.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Two more. Come. Three. Four.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Fifth. Mother doesn't. Factory can't spare.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Goes alone. Old bag. Zipper. Pin.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Nurse looks. Extra.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"Mother?"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"Work."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Says nothing. Walks.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Night. His room. Hurts.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Sixth. Infusion. Mother there.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Home. One dish. Two bowls.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"Mom. Medicine cost?"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"Not much."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Night. Mother's room. Light on. Door cracked.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She sits on bed. Holding paper. Looks long. Tucks under pillow.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Morning. Mother leaves before dawn.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Goes in. Takes. Looks.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Crumples. Spreads. Smooths. Crumples. Spreads.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Evening. Returns. Bag flat. Notes spread. Counts.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One. One. Smooths. Stacks. Tucks envelope. Edges frayed.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Ten. Eleven. Twelve.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Tenth infusion. Doesn't go.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"Time."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"Not."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"Last time better?"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"Still hurts."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Mother stands. Looks. Walks.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Night. Hurts. Holds. Teeth.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Mother pushes door. Sits. Hand on back.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"Almost better. Stop soon."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Closes eyes. Says nothing.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Morning. Mother out. Returns. Notes in hand.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"Go."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"Where?"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"Infusion."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"Not."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"Go."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"Not."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"Have money."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Loud. Pulls. They go.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Thirteenth. Fourteenth. Fifteenth.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No better. Still hurts. Hurts. Hurts.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Factory calls. Mother faints. Hospital.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Drawer. Notes wrinkled. Runs. Bus. Dizzy. Vomits.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Ward. Mother lies. Lips pale. Eyes closed. Open. Close.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IV. Drip. Drip. Drip.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Doctor enters. Old.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"Mother needs treatment too."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Listens. Hands clenched. Unclench. Clench.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Week. Mother home.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Phone rings. Voice. Hangs. Cuts cord.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Two people. One bowl. Can't finish.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Stopped. Never back.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Days. Pain. Pain. Pain.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Can't lie flat. Foam in urine. Flush. Foam stays.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Changes clothes. Old. Loose.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Mother looks. Eyes gray-white. Looks away.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Night. Living room. Stops. Holds chest. Wall. Seconds. Passes. Wall. Passes.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After that day. Sits. Looks feet. Presses. Dent. Long to rise. Dent stays.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Looks up. Window. Leaf falls. Traces. Another. Traces.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Mother sits. Watches. Traces too.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Long. Long. Longer.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Morning. Cool. Wind blows. Clothes sway. One falls. Blue. Jersey.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Mother gets up. Makes porridge. Little rice. Little water.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Goes to his room.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Knock. No answer.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Again. Pushes.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Walks. Pushes shoulder. Gentle. Push. Push.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Doesn't move.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Painkillers scattered. Floor. Bed. Table. One cup. Two. Empty.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Mother at stove. Stirring. Stirring. Doesn't look.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Night. Looks at envelope. Doesn't touch.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Morning. Still there.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Evening. Still there.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Day. Still.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Needle. Arm. Vein. Not found.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Nurse taps. Taps. Taps. Fails.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Other arm. Finds. In. Liquid. Cool.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  <w:r>
        <w:rPr>
          <w:rFonts w:ascii="Times New Roman" w:eastAsia="宋体" w:cs="Times New Roman" w:hAnsi="Times New Roman"/>
          <w:sz w:val="24"/>
          <w:szCs w:val="24"/>
          <w:lang w:val="en-US" w:eastAsia="zh-CN"/>
        </w:rPr>
        <w:t>Hour. Two. Drip. Drip. Drip. Drip.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ascii="Times New Roman" w:eastAsia="宋体" w:cs="Times New Roman" w:hAnsi="Times New Roman"/>
          <w:sz w:val="24"/>
          <w:szCs w:val="24"/>
          <w:lang w:val="en-US" w:eastAsia="zh-CN"/>
        </w:rPr>
      </w:pPr>
    </w:p>
    <w:sectPr>
      <w:headerReference w:type="default" r:id="rId2"/>
      <w:footerReference w:type="default" r:id="rId3"/>
      <w:pgSz w:w="11905" w:h="16840"/>
      <w:pgMar w:top="1440" w:right="1800" w:bottom="1440" w:left="1440" w:header="851" w:footer="992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Droid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/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/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Droid Sans" w:eastAsia="Droid Sans" w:cs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29</TotalTime>
  <Application>Office</Application>
  <Pages>13</Pages>
  <Words>726</Words>
  <Characters>4085</Characters>
  <Lines>334</Lines>
  <Paragraphs>163</Paragraphs>
  <CharactersWithSpaces>4649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手机用户</cp:lastModifiedBy>
  <cp:revision>0</cp:revision>
  <dcterms:created xsi:type="dcterms:W3CDTF">2026-06-21T07:22:00Z</dcterms:created>
  <dcterms:modified xsi:type="dcterms:W3CDTF">2026-07-13T07:48:06Z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eyJoZGlkIjoiMmM0NWIxMDFhZWRlZmI1YmFhNTFiYjdmODJlNGMwYTAiLCJ1c2VySWQiOiIxNTI4ODQzNTQ1In0=</vt:lpwstr>
  </property>
  <property fmtid="{D5CDD505-2E9C-101B-9397-08002B2CF9AE}" pid="3" name="KSOProductBuildVer">
    <vt:lpwstr>2052-12.1.0.26375</vt:lpwstr>
  </property>
  <property fmtid="{D5CDD505-2E9C-101B-9397-08002B2CF9AE}" pid="4" name="ICV">
    <vt:lpwstr>F82DCDEBFA714E57B5977BB6BC61F16A_12</vt:lpwstr>
  </property>
</Properties>
</file>